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460" w:rsidRPr="00281B08" w:rsidRDefault="00DA7981" w:rsidP="0056581D">
      <w:pPr>
        <w:pStyle w:val="Title"/>
        <w:spacing w:before="0" w:beforeAutospacing="0" w:after="0"/>
        <w:rPr>
          <w:rFonts w:ascii="Arial" w:hAnsi="Arial"/>
          <w:smallCaps/>
          <w:sz w:val="40"/>
        </w:rPr>
      </w:pPr>
      <w:r w:rsidRPr="00934D23">
        <w:rPr>
          <w:rFonts w:ascii="Arial" w:hAnsi="Arial"/>
          <w:smallCap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-208280</wp:posOffset>
            </wp:positionH>
            <wp:positionV relativeFrom="margin">
              <wp:posOffset>-144145</wp:posOffset>
            </wp:positionV>
            <wp:extent cx="1005840" cy="1508760"/>
            <wp:effectExtent l="0" t="0" r="3810" b="0"/>
            <wp:wrapSquare wrapText="bothSides"/>
            <wp:docPr id="2" name="Picture 2" descr="FRLAEF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LAEF Logo 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581D" w:rsidRPr="00934D23">
        <w:rPr>
          <w:rFonts w:ascii="Arial" w:hAnsi="Arial"/>
          <w:smallCaps/>
        </w:rPr>
        <w:t>1</w:t>
      </w:r>
      <w:r w:rsidR="00BB59F4">
        <w:rPr>
          <w:rFonts w:ascii="Arial" w:hAnsi="Arial"/>
          <w:smallCaps/>
        </w:rPr>
        <w:t>8</w:t>
      </w:r>
      <w:r w:rsidR="0056581D" w:rsidRPr="00934D23">
        <w:rPr>
          <w:rFonts w:ascii="Arial" w:hAnsi="Arial"/>
          <w:smallCaps/>
          <w:vertAlign w:val="superscript"/>
        </w:rPr>
        <w:t>th</w:t>
      </w:r>
      <w:r w:rsidR="0056581D" w:rsidRPr="00934D23">
        <w:rPr>
          <w:rFonts w:ascii="Arial" w:hAnsi="Arial"/>
          <w:smallCaps/>
        </w:rPr>
        <w:t xml:space="preserve"> Annual ProStart</w:t>
      </w:r>
    </w:p>
    <w:p w:rsidR="0056581D" w:rsidRPr="00934D23" w:rsidRDefault="0056581D" w:rsidP="0056581D">
      <w:pPr>
        <w:pStyle w:val="Title"/>
        <w:spacing w:before="0" w:beforeAutospacing="0" w:after="0"/>
        <w:rPr>
          <w:rFonts w:ascii="Aubrey" w:hAnsi="Aubrey"/>
          <w:smallCaps/>
          <w:color w:val="4F6228" w:themeColor="accent3" w:themeShade="80"/>
          <w:spacing w:val="24"/>
          <w:sz w:val="44"/>
        </w:rPr>
      </w:pPr>
      <w:r w:rsidRPr="00934D23">
        <w:rPr>
          <w:rFonts w:ascii="Aubrey" w:hAnsi="Aubrey"/>
          <w:smallCaps/>
          <w:color w:val="4F6228" w:themeColor="accent3" w:themeShade="80"/>
          <w:spacing w:val="24"/>
          <w:sz w:val="44"/>
        </w:rPr>
        <w:t>Culinary Team Competitions</w:t>
      </w:r>
    </w:p>
    <w:p w:rsidR="00281B08" w:rsidRPr="00934D23" w:rsidRDefault="006A010F" w:rsidP="0056581D">
      <w:pPr>
        <w:pStyle w:val="Title"/>
        <w:spacing w:before="0" w:beforeAutospacing="0" w:after="0"/>
        <w:rPr>
          <w:rFonts w:ascii="Arial" w:hAnsi="Arial"/>
          <w:smallCaps/>
        </w:rPr>
      </w:pPr>
      <w:r w:rsidRPr="00934D23">
        <w:rPr>
          <w:rFonts w:ascii="Arial" w:hAnsi="Arial"/>
          <w:smallCaps/>
        </w:rPr>
        <w:t>Rosen Plaza Hotel</w:t>
      </w:r>
    </w:p>
    <w:p w:rsidR="006A010F" w:rsidRPr="00934D23" w:rsidRDefault="006A010F" w:rsidP="0056581D">
      <w:pPr>
        <w:pStyle w:val="Title"/>
        <w:spacing w:before="0" w:beforeAutospacing="0" w:after="0"/>
        <w:rPr>
          <w:rFonts w:ascii="Arial" w:hAnsi="Arial"/>
          <w:smallCaps/>
          <w:sz w:val="32"/>
        </w:rPr>
      </w:pPr>
      <w:r w:rsidRPr="00934D23">
        <w:rPr>
          <w:rFonts w:ascii="Arial" w:hAnsi="Arial"/>
          <w:smallCaps/>
        </w:rPr>
        <w:t>Grand Ballroom</w:t>
      </w:r>
    </w:p>
    <w:p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mallCaps/>
          <w:sz w:val="22"/>
        </w:rPr>
      </w:pPr>
    </w:p>
    <w:p w:rsidR="0056581D" w:rsidRDefault="0056581D" w:rsidP="0056581D">
      <w:pPr>
        <w:pStyle w:val="Title"/>
        <w:spacing w:before="0" w:beforeAutospacing="0" w:after="0"/>
        <w:rPr>
          <w:rFonts w:ascii="WestBalaio" w:hAnsi="WestBalaio"/>
          <w:color w:val="17365D"/>
          <w:sz w:val="64"/>
          <w:szCs w:val="64"/>
        </w:rPr>
      </w:pPr>
      <w:r w:rsidRPr="00934D23">
        <w:rPr>
          <w:rFonts w:ascii="WestBalaio" w:hAnsi="WestBalaio"/>
          <w:color w:val="17365D"/>
          <w:sz w:val="64"/>
          <w:szCs w:val="64"/>
        </w:rPr>
        <w:t>AGENDA</w:t>
      </w:r>
    </w:p>
    <w:p w:rsidR="00934D23" w:rsidRPr="00934D23" w:rsidRDefault="00934D23" w:rsidP="0056581D">
      <w:pPr>
        <w:pStyle w:val="Title"/>
        <w:spacing w:before="0" w:beforeAutospacing="0" w:after="0"/>
        <w:rPr>
          <w:rFonts w:ascii="WestBalaio" w:hAnsi="WestBalaio"/>
          <w:color w:val="17365D"/>
          <w:sz w:val="22"/>
          <w:szCs w:val="64"/>
        </w:rPr>
      </w:pPr>
    </w:p>
    <w:p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pacing w:val="60"/>
          <w:sz w:val="16"/>
        </w:rPr>
      </w:pP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:rsidTr="00D5580B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923C"/>
            <w:vAlign w:val="center"/>
          </w:tcPr>
          <w:p w:rsidR="0056581D" w:rsidRPr="005D1C7E" w:rsidRDefault="00BB59F4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Style w:val="Heading1Char"/>
                <w:rFonts w:ascii="Arial" w:hAnsi="Arial"/>
                <w:b/>
                <w:smallCaps/>
                <w:sz w:val="40"/>
              </w:rPr>
              <w:t>Saturday</w:t>
            </w:r>
            <w:r w:rsidR="006A010F" w:rsidRPr="005D1C7E">
              <w:rPr>
                <w:rStyle w:val="Heading1Char"/>
                <w:rFonts w:ascii="Arial" w:hAnsi="Arial"/>
                <w:b/>
                <w:smallCaps/>
                <w:sz w:val="40"/>
              </w:rPr>
              <w:t xml:space="preserve">, </w:t>
            </w:r>
            <w:r w:rsidR="00EF0005">
              <w:rPr>
                <w:rStyle w:val="Heading1Char"/>
                <w:rFonts w:ascii="Arial" w:hAnsi="Arial"/>
                <w:b/>
                <w:smallCaps/>
                <w:sz w:val="40"/>
              </w:rPr>
              <w:t>March 3, 201</w:t>
            </w:r>
            <w:r>
              <w:rPr>
                <w:rStyle w:val="Heading1Char"/>
                <w:rFonts w:ascii="Arial" w:hAnsi="Arial"/>
                <w:b/>
                <w:smallCaps/>
                <w:sz w:val="40"/>
              </w:rPr>
              <w:t>8</w:t>
            </w:r>
          </w:p>
        </w:tc>
      </w:tr>
      <w:tr w:rsidR="00D02D62" w:rsidRPr="0056581D" w:rsidTr="005D1C7E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EF0005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56581D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  <w:r w:rsidRPr="005D1C7E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 xml:space="preserve"> </w:t>
            </w:r>
          </w:p>
        </w:tc>
      </w:tr>
      <w:tr w:rsidR="0056581D" w:rsidRPr="0056581D" w:rsidTr="009527E2">
        <w:trPr>
          <w:trHeight w:val="627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5: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3</w:t>
            </w:r>
            <w:r w:rsidR="00343E2E">
              <w:rPr>
                <w:rStyle w:val="Schedule"/>
                <w:rFonts w:ascii="Arial" w:hAnsi="Arial" w:cs="Arial"/>
                <w:sz w:val="22"/>
              </w:rPr>
              <w:t>0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BB59F4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T</w:t>
            </w:r>
            <w:r>
              <w:rPr>
                <w:rStyle w:val="Schedule"/>
                <w:rFonts w:cs="Arial"/>
                <w:sz w:val="26"/>
                <w:szCs w:val="26"/>
              </w:rPr>
              <w:t>he Art Institutes</w:t>
            </w:r>
            <w:r w:rsidR="0056581D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6E2122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:15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343E2E">
              <w:rPr>
                <w:rStyle w:val="Schedule"/>
                <w:rFonts w:ascii="Arial" w:hAnsi="Arial" w:cs="Arial"/>
                <w:sz w:val="22"/>
              </w:rPr>
              <w:t>3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6581D" w:rsidRPr="00281B08" w:rsidRDefault="0056581D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Keiser University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BF29A7" w:rsidRPr="0056581D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F29A7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 xml:space="preserve">9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–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6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F29A7" w:rsidRPr="00281B08" w:rsidRDefault="00BF29A7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Education &amp; Business Expo</w:t>
            </w:r>
          </w:p>
        </w:tc>
      </w:tr>
      <w:tr w:rsidR="00666460" w:rsidRPr="0056581D" w:rsidTr="00D5580B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6923C"/>
            <w:vAlign w:val="center"/>
          </w:tcPr>
          <w:p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 xml:space="preserve">Sunday, </w:t>
            </w:r>
            <w:r w:rsidR="00EF0005">
              <w:rPr>
                <w:rFonts w:ascii="Arial" w:hAnsi="Arial"/>
                <w:smallCaps/>
                <w:sz w:val="40"/>
              </w:rPr>
              <w:t>March 4, 201</w:t>
            </w:r>
            <w:r>
              <w:rPr>
                <w:rFonts w:ascii="Arial" w:hAnsi="Arial"/>
                <w:smallCaps/>
                <w:sz w:val="40"/>
              </w:rPr>
              <w:t>8</w:t>
            </w:r>
          </w:p>
        </w:tc>
      </w:tr>
      <w:tr w:rsidR="00D02D62" w:rsidRPr="0056581D" w:rsidTr="005D1C7E">
        <w:trPr>
          <w:trHeight w:val="52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EF0005" w:rsidP="006E2122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6:30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3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D62" w:rsidRPr="00281B08" w:rsidRDefault="00281B08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281B08" w:rsidRPr="0056581D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5647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- 3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5647" w:rsidRPr="00AE5647" w:rsidRDefault="00D5580B" w:rsidP="00D5580B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BB59F4" w:rsidRPr="0056581D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B59F4" w:rsidRDefault="00BB59F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>:00 AM – 3:00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B59F4" w:rsidRPr="00BB59F4" w:rsidRDefault="00BB59F4" w:rsidP="00D5580B">
            <w:pPr>
              <w:rPr>
                <w:rStyle w:val="Schedule"/>
                <w:rFonts w:ascii="Arial" w:hAnsi="Arial" w:cs="Arial"/>
                <w:b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The Art Institutes </w:t>
            </w:r>
            <w:r>
              <w:rPr>
                <w:rStyle w:val="Schedule"/>
                <w:rFonts w:ascii="Arial" w:hAnsi="Arial" w:cs="Arial"/>
                <w:b/>
                <w:sz w:val="26"/>
                <w:szCs w:val="26"/>
              </w:rPr>
              <w:t>MANAGEMENT COMPETITION</w:t>
            </w:r>
            <w:bookmarkStart w:id="0" w:name="_GoBack"/>
            <w:bookmarkEnd w:id="0"/>
          </w:p>
        </w:tc>
      </w:tr>
      <w:tr w:rsidR="00D5580B" w:rsidRPr="0056581D" w:rsidTr="009527E2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580B" w:rsidRPr="00281B08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9:30 AM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580B" w:rsidRPr="00281B08" w:rsidRDefault="00D67F44" w:rsidP="005D1C7E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Chef’s Warehouse Raffle </w:t>
            </w:r>
            <w:r w:rsidRPr="006E2122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>(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Immediately before the Waiters Relay Competition)</w:t>
            </w:r>
          </w:p>
        </w:tc>
      </w:tr>
      <w:tr w:rsidR="009527E2" w:rsidRPr="0056581D" w:rsidTr="009527E2">
        <w:trPr>
          <w:trHeight w:val="42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27E2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27E2" w:rsidRPr="005D1C7E" w:rsidRDefault="00D67F44" w:rsidP="006E2122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The Coca-Cola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Waiters Relay Competition</w:t>
            </w:r>
          </w:p>
        </w:tc>
      </w:tr>
      <w:tr w:rsidR="00281B08" w:rsidRPr="0056581D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1B08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9:00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81B08" w:rsidRPr="00281B08" w:rsidRDefault="00281B08" w:rsidP="00BF29A7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  <w:r w:rsidR="005D1C7E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F29A7">
              <w:rPr>
                <w:rStyle w:val="Schedule"/>
                <w:rFonts w:ascii="Arial" w:hAnsi="Arial" w:cs="Arial"/>
                <w:sz w:val="26"/>
                <w:szCs w:val="26"/>
              </w:rPr>
              <w:t xml:space="preserve">at 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>Rosen Plaza Hotel</w:t>
            </w:r>
            <w:r w:rsidR="00F6393A">
              <w:rPr>
                <w:rStyle w:val="Schedule"/>
                <w:rFonts w:ascii="Arial" w:hAnsi="Arial" w:cs="Arial"/>
                <w:sz w:val="26"/>
                <w:szCs w:val="26"/>
              </w:rPr>
              <w:t>, Grand Ballroom</w:t>
            </w:r>
          </w:p>
        </w:tc>
      </w:tr>
    </w:tbl>
    <w:p w:rsidR="000F31DD" w:rsidRDefault="000F31DD">
      <w:pPr>
        <w:rPr>
          <w:rFonts w:ascii="Arial" w:hAnsi="Arial" w:cs="Arial"/>
        </w:rPr>
      </w:pPr>
    </w:p>
    <w:p w:rsidR="00281B08" w:rsidRPr="0056581D" w:rsidRDefault="00281B08" w:rsidP="005D1C7E">
      <w:pPr>
        <w:jc w:val="center"/>
        <w:rPr>
          <w:rFonts w:ascii="Arial" w:hAnsi="Arial" w:cs="Arial"/>
        </w:rPr>
      </w:pPr>
      <w:r>
        <w:t xml:space="preserve">Times listed above are subject to change due to participant changes  </w:t>
      </w:r>
    </w:p>
    <w:sectPr w:rsidR="00281B08" w:rsidRPr="0056581D" w:rsidSect="00856D1C">
      <w:pgSz w:w="12240" w:h="15840"/>
      <w:pgMar w:top="1440" w:right="1800" w:bottom="144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ubre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WestBala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B10C0"/>
    <w:rsid w:val="003D69BA"/>
    <w:rsid w:val="00402F69"/>
    <w:rsid w:val="0041378C"/>
    <w:rsid w:val="00452E55"/>
    <w:rsid w:val="00453C87"/>
    <w:rsid w:val="004D0598"/>
    <w:rsid w:val="004E77BD"/>
    <w:rsid w:val="0056581D"/>
    <w:rsid w:val="00595F76"/>
    <w:rsid w:val="005C7890"/>
    <w:rsid w:val="005D1C7E"/>
    <w:rsid w:val="005D7D6A"/>
    <w:rsid w:val="00666066"/>
    <w:rsid w:val="00666460"/>
    <w:rsid w:val="006A010F"/>
    <w:rsid w:val="006E2122"/>
    <w:rsid w:val="006E7E18"/>
    <w:rsid w:val="007739C1"/>
    <w:rsid w:val="007817F5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A305C"/>
    <w:rsid w:val="00DA72B0"/>
    <w:rsid w:val="00DA7981"/>
    <w:rsid w:val="00E1129A"/>
    <w:rsid w:val="00E5352E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47F335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arker\Application%20Data\Microsoft\Templates\Conference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</Template>
  <TotalTime>0</TotalTime>
  <Pages>1</Pages>
  <Words>130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2</cp:revision>
  <cp:lastPrinted>2015-02-03T13:27:00Z</cp:lastPrinted>
  <dcterms:created xsi:type="dcterms:W3CDTF">2018-01-05T18:50:00Z</dcterms:created>
  <dcterms:modified xsi:type="dcterms:W3CDTF">2018-01-05T18:50:00Z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