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2EBAD" w14:textId="5D465800" w:rsidR="00666460" w:rsidRPr="00D9259A" w:rsidRDefault="00D9259A" w:rsidP="0056581D">
      <w:pPr>
        <w:pStyle w:val="Title"/>
        <w:spacing w:before="0" w:beforeAutospacing="0" w:after="0"/>
        <w:rPr>
          <w:rFonts w:ascii="Arial" w:hAnsi="Arial"/>
          <w:b w:val="0"/>
          <w:smallCaps/>
          <w:sz w:val="40"/>
        </w:rPr>
      </w:pPr>
      <w:r w:rsidRPr="00D9259A">
        <w:rPr>
          <w:rFonts w:ascii="Arial" w:hAnsi="Arial"/>
          <w:b w:val="0"/>
          <w:smallCaps/>
          <w:noProof/>
        </w:rPr>
        <w:drawing>
          <wp:anchor distT="0" distB="0" distL="114300" distR="114300" simplePos="0" relativeHeight="251658240" behindDoc="0" locked="0" layoutInCell="1" allowOverlap="1" wp14:anchorId="0D05C0F1" wp14:editId="30C78B42">
            <wp:simplePos x="0" y="0"/>
            <wp:positionH relativeFrom="margin">
              <wp:posOffset>-523875</wp:posOffset>
            </wp:positionH>
            <wp:positionV relativeFrom="margin">
              <wp:posOffset>-361950</wp:posOffset>
            </wp:positionV>
            <wp:extent cx="1188720" cy="11887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al-Foundation-Logo-FULL-COLOR.pn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7AD7">
        <w:rPr>
          <w:rFonts w:ascii="Arial" w:hAnsi="Arial"/>
          <w:b w:val="0"/>
          <w:smallCaps/>
        </w:rPr>
        <w:t>20</w:t>
      </w:r>
      <w:r w:rsidR="0056581D" w:rsidRPr="00D9259A">
        <w:rPr>
          <w:rFonts w:ascii="Arial" w:hAnsi="Arial"/>
          <w:b w:val="0"/>
          <w:smallCaps/>
          <w:vertAlign w:val="superscript"/>
        </w:rPr>
        <w:t>th</w:t>
      </w:r>
      <w:r w:rsidR="0056581D" w:rsidRPr="00D9259A">
        <w:rPr>
          <w:rFonts w:ascii="Arial" w:hAnsi="Arial"/>
          <w:b w:val="0"/>
          <w:smallCaps/>
        </w:rPr>
        <w:t xml:space="preserve"> Annual ProStart</w:t>
      </w:r>
    </w:p>
    <w:p w14:paraId="5A180F48" w14:textId="77777777" w:rsidR="0056581D" w:rsidRPr="00623479" w:rsidRDefault="00D9259A" w:rsidP="0056581D">
      <w:pPr>
        <w:pStyle w:val="Title"/>
        <w:spacing w:before="0" w:beforeAutospacing="0" w:after="0"/>
        <w:rPr>
          <w:rFonts w:ascii="Arial Nova Light" w:hAnsi="Arial Nova Light"/>
          <w:smallCaps/>
          <w:color w:val="01395F"/>
          <w:spacing w:val="40"/>
          <w:sz w:val="40"/>
        </w:rPr>
      </w:pPr>
      <w:r w:rsidRPr="00623479">
        <w:rPr>
          <w:rFonts w:ascii="Arial Nova Light" w:hAnsi="Arial Nova Light"/>
          <w:smallCaps/>
          <w:color w:val="01395F"/>
          <w:spacing w:val="40"/>
          <w:sz w:val="40"/>
        </w:rPr>
        <w:t>CULINARY TEAM COMPETITIONS</w:t>
      </w:r>
    </w:p>
    <w:p w14:paraId="680F2947" w14:textId="77777777" w:rsidR="00281B08" w:rsidRPr="00D9259A" w:rsidRDefault="006A010F" w:rsidP="0056581D">
      <w:pPr>
        <w:pStyle w:val="Title"/>
        <w:spacing w:before="0" w:beforeAutospacing="0" w:after="0"/>
        <w:rPr>
          <w:rFonts w:ascii="Arial" w:hAnsi="Arial"/>
          <w:b w:val="0"/>
          <w:smallCaps/>
        </w:rPr>
      </w:pPr>
      <w:r w:rsidRPr="00D9259A">
        <w:rPr>
          <w:rFonts w:ascii="Arial" w:hAnsi="Arial"/>
          <w:b w:val="0"/>
          <w:smallCaps/>
        </w:rPr>
        <w:t>Rosen Plaza Hotel</w:t>
      </w:r>
    </w:p>
    <w:p w14:paraId="28AF66C1" w14:textId="77777777" w:rsidR="006A010F" w:rsidRPr="00D9259A" w:rsidRDefault="00D9259A" w:rsidP="0056581D">
      <w:pPr>
        <w:pStyle w:val="Title"/>
        <w:spacing w:before="0" w:beforeAutospacing="0" w:after="0"/>
        <w:rPr>
          <w:rFonts w:ascii="Arial" w:hAnsi="Arial"/>
          <w:b w:val="0"/>
          <w:smallCaps/>
          <w:sz w:val="32"/>
        </w:rPr>
      </w:pPr>
      <w:r>
        <w:rPr>
          <w:rFonts w:ascii="Arial" w:hAnsi="Arial"/>
          <w:b w:val="0"/>
          <w:smallCaps/>
        </w:rPr>
        <w:t xml:space="preserve">             </w:t>
      </w:r>
    </w:p>
    <w:p w14:paraId="6C05CB68" w14:textId="77777777" w:rsidR="0056581D" w:rsidRPr="00623479" w:rsidRDefault="0056581D" w:rsidP="0056581D">
      <w:pPr>
        <w:pStyle w:val="Title"/>
        <w:spacing w:before="0" w:beforeAutospacing="0" w:after="0"/>
        <w:rPr>
          <w:rFonts w:ascii="Arial Nova Light" w:hAnsi="Arial Nova Light"/>
          <w:color w:val="01395F"/>
          <w:sz w:val="96"/>
          <w:szCs w:val="6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</w:pPr>
      <w:r w:rsidRPr="00623479">
        <w:rPr>
          <w:rFonts w:ascii="Arial Nova Light" w:hAnsi="Arial Nova Light"/>
          <w:color w:val="01395F"/>
          <w:sz w:val="96"/>
          <w:szCs w:val="6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>AGENDA</w:t>
      </w:r>
    </w:p>
    <w:p w14:paraId="3559580E" w14:textId="77777777" w:rsidR="00934D23" w:rsidRPr="00D9259A" w:rsidRDefault="00934D23" w:rsidP="0056581D">
      <w:pPr>
        <w:pStyle w:val="Title"/>
        <w:spacing w:before="0" w:beforeAutospacing="0" w:after="0"/>
        <w:rPr>
          <w:rFonts w:ascii="WestBalaio" w:hAnsi="WestBalaio"/>
          <w:color w:val="17365D"/>
          <w:sz w:val="8"/>
          <w:szCs w:val="64"/>
        </w:rPr>
      </w:pPr>
    </w:p>
    <w:p w14:paraId="3F93F3EB" w14:textId="77777777" w:rsidR="00281B08" w:rsidRPr="005D1C7E" w:rsidRDefault="00281B08" w:rsidP="0056581D">
      <w:pPr>
        <w:pStyle w:val="Title"/>
        <w:spacing w:before="0" w:beforeAutospacing="0" w:after="0"/>
        <w:rPr>
          <w:rFonts w:ascii="Arial" w:hAnsi="Arial"/>
          <w:spacing w:val="60"/>
          <w:sz w:val="16"/>
        </w:rPr>
      </w:pPr>
    </w:p>
    <w:tbl>
      <w:tblPr>
        <w:tblW w:w="9448" w:type="dxa"/>
        <w:tblCellSpacing w:w="0" w:type="dxa"/>
        <w:tblInd w:w="-390" w:type="dxa"/>
        <w:tblBorders>
          <w:top w:val="single" w:sz="6" w:space="0" w:color="auto"/>
          <w:bottom w:val="single" w:sz="6" w:space="0" w:color="auto"/>
          <w:insideH w:val="single" w:sz="4" w:space="0" w:color="auto"/>
          <w:insideV w:val="dashed" w:sz="4" w:space="0" w:color="auto"/>
        </w:tblBorders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2248"/>
        <w:gridCol w:w="7200"/>
      </w:tblGrid>
      <w:tr w:rsidR="00666460" w:rsidRPr="0056581D" w14:paraId="0E3D9CD7" w14:textId="77777777" w:rsidTr="00777AD7">
        <w:trPr>
          <w:trHeight w:val="432"/>
          <w:tblCellSpacing w:w="0" w:type="dxa"/>
        </w:trPr>
        <w:tc>
          <w:tcPr>
            <w:tcW w:w="9448" w:type="dxa"/>
            <w:gridSpan w:val="2"/>
            <w:tcBorders>
              <w:top w:val="single" w:sz="6" w:space="0" w:color="168C57"/>
              <w:left w:val="single" w:sz="6" w:space="0" w:color="168C57"/>
              <w:bottom w:val="single" w:sz="6" w:space="0" w:color="168C57"/>
              <w:right w:val="single" w:sz="6" w:space="0" w:color="168C57"/>
            </w:tcBorders>
            <w:shd w:val="clear" w:color="auto" w:fill="01395F"/>
            <w:vAlign w:val="center"/>
          </w:tcPr>
          <w:p w14:paraId="2A014841" w14:textId="722A2991" w:rsidR="0056581D" w:rsidRPr="00777AD7" w:rsidRDefault="00777AD7" w:rsidP="009527E2">
            <w:pPr>
              <w:pStyle w:val="Heading1"/>
              <w:rPr>
                <w:rFonts w:ascii="Arial" w:hAnsi="Arial"/>
                <w:b w:val="0"/>
                <w:smallCaps/>
              </w:rPr>
            </w:pPr>
            <w:r>
              <w:rPr>
                <w:rFonts w:ascii="Arial" w:hAnsi="Arial"/>
                <w:smallCaps/>
                <w:sz w:val="40"/>
              </w:rPr>
              <w:t xml:space="preserve">Saturday, March </w:t>
            </w:r>
            <w:r>
              <w:rPr>
                <w:rFonts w:ascii="Arial" w:hAnsi="Arial"/>
                <w:smallCaps/>
                <w:sz w:val="40"/>
              </w:rPr>
              <w:t>7</w:t>
            </w:r>
            <w:r>
              <w:rPr>
                <w:rFonts w:ascii="Arial" w:hAnsi="Arial"/>
                <w:smallCaps/>
                <w:sz w:val="40"/>
              </w:rPr>
              <w:t>, 20</w:t>
            </w:r>
            <w:r>
              <w:rPr>
                <w:rFonts w:ascii="Arial" w:hAnsi="Arial"/>
                <w:smallCaps/>
                <w:sz w:val="40"/>
              </w:rPr>
              <w:t>20</w:t>
            </w:r>
          </w:p>
        </w:tc>
      </w:tr>
      <w:tr w:rsidR="00D02D62" w:rsidRPr="0056581D" w14:paraId="23D7DB44" w14:textId="77777777" w:rsidTr="005D1C7E">
        <w:trPr>
          <w:trHeight w:val="555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CB6928F" w14:textId="6E68C377" w:rsidR="00D02D62" w:rsidRPr="00281B08" w:rsidRDefault="00EF0005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8:30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6A010F">
              <w:rPr>
                <w:rStyle w:val="Schedule"/>
                <w:rFonts w:ascii="Arial" w:hAnsi="Arial" w:cs="Arial"/>
                <w:sz w:val="22"/>
              </w:rPr>
              <w:t>–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6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</w:t>
            </w:r>
            <w:r w:rsidR="0076287E">
              <w:rPr>
                <w:rStyle w:val="Schedule"/>
                <w:rFonts w:ascii="Arial" w:hAnsi="Arial" w:cs="Arial"/>
                <w:sz w:val="22"/>
              </w:rPr>
              <w:t>1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0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3216977" w14:textId="77777777" w:rsidR="00D02D62" w:rsidRPr="00281B08" w:rsidRDefault="0056581D" w:rsidP="001619D3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Johnson &amp; Wales University </w:t>
            </w:r>
            <w:r w:rsidR="001619D3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Culinary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Competition</w:t>
            </w:r>
            <w:r w:rsidRPr="005D1C7E">
              <w:rPr>
                <w:rStyle w:val="Schedule"/>
                <w:rFonts w:ascii="Arial" w:hAnsi="Arial" w:cs="Arial"/>
                <w:caps/>
                <w:sz w:val="26"/>
                <w:szCs w:val="26"/>
              </w:rPr>
              <w:t xml:space="preserve"> </w:t>
            </w:r>
          </w:p>
        </w:tc>
      </w:tr>
      <w:tr w:rsidR="0056581D" w:rsidRPr="0056581D" w14:paraId="0686836C" w14:textId="77777777" w:rsidTr="009527E2">
        <w:trPr>
          <w:trHeight w:val="627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B037BCC" w14:textId="33073F60" w:rsidR="0056581D" w:rsidRPr="00281B08" w:rsidRDefault="00BF29A7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:00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 w:rsidR="005C6BB5">
              <w:rPr>
                <w:rStyle w:val="Schedule"/>
                <w:rFonts w:ascii="Arial" w:hAnsi="Arial" w:cs="Arial"/>
                <w:sz w:val="22"/>
              </w:rPr>
              <w:t>6:10</w:t>
            </w:r>
            <w:r w:rsidR="00941FA5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B10E83" w14:textId="1CE2C557" w:rsidR="0056581D" w:rsidRPr="00281B08" w:rsidRDefault="003A5618" w:rsidP="002E5E84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>Rosen College at UCF</w:t>
            </w:r>
            <w:r w:rsidR="0056581D"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 </w:t>
            </w:r>
            <w:r w:rsidR="0056581D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Management Competition</w:t>
            </w:r>
          </w:p>
        </w:tc>
      </w:tr>
      <w:tr w:rsidR="0056581D" w:rsidRPr="0056581D" w14:paraId="35576CFB" w14:textId="77777777" w:rsidTr="005D1C7E">
        <w:trPr>
          <w:trHeight w:val="510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16C72D0" w14:textId="77777777" w:rsidR="0056581D" w:rsidRPr="00281B08" w:rsidRDefault="006E2122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 w:rsidR="00EF0005">
              <w:rPr>
                <w:rStyle w:val="Schedule"/>
                <w:rFonts w:ascii="Arial" w:hAnsi="Arial" w:cs="Arial"/>
                <w:sz w:val="22"/>
              </w:rPr>
              <w:t>:15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 w:rsidR="00343E2E">
              <w:rPr>
                <w:rStyle w:val="Schedule"/>
                <w:rFonts w:ascii="Arial" w:hAnsi="Arial" w:cs="Arial"/>
                <w:sz w:val="22"/>
              </w:rPr>
              <w:t>3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:00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87D98AF" w14:textId="77777777" w:rsidR="0056581D" w:rsidRPr="00281B08" w:rsidRDefault="0056581D" w:rsidP="002E5E84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Keiser University 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Edible Centerpiece Competition</w:t>
            </w:r>
          </w:p>
        </w:tc>
      </w:tr>
      <w:tr w:rsidR="00BF29A7" w:rsidRPr="0056581D" w14:paraId="79B6DF95" w14:textId="77777777" w:rsidTr="005D1C7E">
        <w:trPr>
          <w:trHeight w:val="510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5FCB93D" w14:textId="77777777" w:rsidR="00BF29A7" w:rsidRDefault="00BF29A7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:00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941FA5">
              <w:rPr>
                <w:rStyle w:val="Schedule"/>
                <w:rFonts w:ascii="Arial" w:hAnsi="Arial" w:cs="Arial"/>
                <w:sz w:val="22"/>
              </w:rPr>
              <w:t>–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6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:00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B5B541D" w14:textId="77777777" w:rsidR="00BF29A7" w:rsidRPr="00281B08" w:rsidRDefault="00BF29A7" w:rsidP="002E5E84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>Education &amp; Business Expo</w:t>
            </w:r>
          </w:p>
        </w:tc>
      </w:tr>
      <w:tr w:rsidR="00666460" w:rsidRPr="0056581D" w14:paraId="27D8FE10" w14:textId="77777777" w:rsidTr="00777AD7">
        <w:trPr>
          <w:trHeight w:val="432"/>
          <w:tblCellSpacing w:w="0" w:type="dxa"/>
        </w:trPr>
        <w:tc>
          <w:tcPr>
            <w:tcW w:w="9448" w:type="dxa"/>
            <w:gridSpan w:val="2"/>
            <w:tcBorders>
              <w:top w:val="single" w:sz="6" w:space="0" w:color="168C57"/>
              <w:left w:val="single" w:sz="6" w:space="0" w:color="168C57"/>
              <w:bottom w:val="single" w:sz="6" w:space="0" w:color="168C57"/>
              <w:right w:val="single" w:sz="6" w:space="0" w:color="168C57"/>
            </w:tcBorders>
            <w:shd w:val="clear" w:color="auto" w:fill="01395F"/>
            <w:vAlign w:val="center"/>
          </w:tcPr>
          <w:p w14:paraId="77AC4B7D" w14:textId="3CE722AF" w:rsidR="00666460" w:rsidRPr="00281B08" w:rsidRDefault="00BB59F4" w:rsidP="00EF580F">
            <w:pPr>
              <w:pStyle w:val="Heading1"/>
              <w:rPr>
                <w:rFonts w:ascii="Arial" w:hAnsi="Arial"/>
                <w:smallCaps/>
                <w:sz w:val="22"/>
              </w:rPr>
            </w:pPr>
            <w:r>
              <w:rPr>
                <w:rFonts w:ascii="Arial" w:hAnsi="Arial"/>
                <w:smallCaps/>
                <w:sz w:val="40"/>
              </w:rPr>
              <w:t>S</w:t>
            </w:r>
            <w:r w:rsidR="00777AD7">
              <w:rPr>
                <w:rFonts w:ascii="Arial" w:hAnsi="Arial"/>
                <w:smallCaps/>
                <w:sz w:val="40"/>
              </w:rPr>
              <w:t>unday</w:t>
            </w:r>
            <w:r>
              <w:rPr>
                <w:rFonts w:ascii="Arial" w:hAnsi="Arial"/>
                <w:smallCaps/>
                <w:sz w:val="40"/>
              </w:rPr>
              <w:t xml:space="preserve">, </w:t>
            </w:r>
            <w:r w:rsidR="00EF0005">
              <w:rPr>
                <w:rFonts w:ascii="Arial" w:hAnsi="Arial"/>
                <w:smallCaps/>
                <w:sz w:val="40"/>
              </w:rPr>
              <w:t xml:space="preserve">March </w:t>
            </w:r>
            <w:r w:rsidR="00777AD7">
              <w:rPr>
                <w:rFonts w:ascii="Arial" w:hAnsi="Arial"/>
                <w:smallCaps/>
                <w:sz w:val="40"/>
              </w:rPr>
              <w:t>8</w:t>
            </w:r>
            <w:r w:rsidR="00EF0005">
              <w:rPr>
                <w:rFonts w:ascii="Arial" w:hAnsi="Arial"/>
                <w:smallCaps/>
                <w:sz w:val="40"/>
              </w:rPr>
              <w:t>, 20</w:t>
            </w:r>
            <w:r w:rsidR="00777AD7">
              <w:rPr>
                <w:rFonts w:ascii="Arial" w:hAnsi="Arial"/>
                <w:smallCaps/>
                <w:sz w:val="40"/>
              </w:rPr>
              <w:t>20</w:t>
            </w:r>
          </w:p>
        </w:tc>
      </w:tr>
      <w:tr w:rsidR="00D02D62" w:rsidRPr="0056581D" w14:paraId="12989BE3" w14:textId="77777777" w:rsidTr="005D1C7E">
        <w:trPr>
          <w:trHeight w:val="528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9764D5" w14:textId="63397796" w:rsidR="00D02D62" w:rsidRPr="00281B08" w:rsidRDefault="00EF0005" w:rsidP="006E2122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6:</w:t>
            </w:r>
            <w:r w:rsidR="00ED3A0C">
              <w:rPr>
                <w:rStyle w:val="Schedule"/>
                <w:rFonts w:ascii="Arial" w:hAnsi="Arial" w:cs="Arial"/>
                <w:sz w:val="22"/>
              </w:rPr>
              <w:t>45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AM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>
              <w:rPr>
                <w:rStyle w:val="Schedule"/>
                <w:rFonts w:ascii="Arial" w:hAnsi="Arial" w:cs="Arial"/>
                <w:sz w:val="22"/>
              </w:rPr>
              <w:t>3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</w:t>
            </w:r>
            <w:r w:rsidR="00ED3A0C">
              <w:rPr>
                <w:rStyle w:val="Schedule"/>
                <w:rFonts w:ascii="Arial" w:hAnsi="Arial" w:cs="Arial"/>
                <w:sz w:val="22"/>
              </w:rPr>
              <w:t>0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0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P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D0421FC" w14:textId="77777777" w:rsidR="00D02D62" w:rsidRPr="00281B08" w:rsidRDefault="00281B08" w:rsidP="001619D3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Johnson &amp; Wales University </w:t>
            </w:r>
            <w:r w:rsidR="001619D3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Culinary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Competition</w:t>
            </w:r>
          </w:p>
        </w:tc>
      </w:tr>
      <w:tr w:rsidR="00281B08" w:rsidRPr="0056581D" w14:paraId="1154DB98" w14:textId="77777777" w:rsidTr="005D1C7E">
        <w:trPr>
          <w:trHeight w:val="546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3A1170E" w14:textId="77777777" w:rsidR="00AE5647" w:rsidRPr="00281B08" w:rsidRDefault="00BF29A7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8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:00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AM</w:t>
            </w:r>
            <w:r w:rsidR="00D5580B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–</w:t>
            </w:r>
            <w:r w:rsidR="00D5580B">
              <w:rPr>
                <w:rStyle w:val="Schedule"/>
                <w:rFonts w:ascii="Arial" w:hAnsi="Arial" w:cs="Arial"/>
                <w:sz w:val="22"/>
              </w:rPr>
              <w:t xml:space="preserve"> 3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:00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5FE216B" w14:textId="77777777" w:rsidR="00AE5647" w:rsidRPr="00AE5647" w:rsidRDefault="00D5580B" w:rsidP="00D5580B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 xml:space="preserve">Education &amp; Business </w:t>
            </w:r>
            <w:r w:rsidRPr="00AE5647">
              <w:rPr>
                <w:rStyle w:val="Schedule"/>
                <w:rFonts w:ascii="Arial" w:hAnsi="Arial" w:cs="Arial"/>
                <w:sz w:val="26"/>
                <w:szCs w:val="26"/>
              </w:rPr>
              <w:t>Expo</w:t>
            </w:r>
          </w:p>
        </w:tc>
      </w:tr>
      <w:tr w:rsidR="00BB59F4" w:rsidRPr="0056581D" w14:paraId="31388F27" w14:textId="77777777" w:rsidTr="005D1C7E">
        <w:trPr>
          <w:trHeight w:val="546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F7901E6" w14:textId="09BC1B6D" w:rsidR="00BB59F4" w:rsidRDefault="00BB59F4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>
              <w:rPr>
                <w:rStyle w:val="Schedule"/>
                <w:rFonts w:cs="Arial"/>
                <w:sz w:val="22"/>
              </w:rPr>
              <w:t xml:space="preserve">:00 AM – </w:t>
            </w:r>
            <w:r w:rsidR="0076287E">
              <w:rPr>
                <w:rStyle w:val="Schedule"/>
                <w:rFonts w:cs="Arial"/>
                <w:sz w:val="22"/>
              </w:rPr>
              <w:t>1:</w:t>
            </w:r>
            <w:r w:rsidR="002A3BF4">
              <w:rPr>
                <w:rStyle w:val="Schedule"/>
                <w:rFonts w:cs="Arial"/>
                <w:sz w:val="22"/>
              </w:rPr>
              <w:t>3</w:t>
            </w:r>
            <w:r w:rsidR="0076287E">
              <w:rPr>
                <w:rStyle w:val="Schedule"/>
                <w:rFonts w:cs="Arial"/>
                <w:sz w:val="22"/>
              </w:rPr>
              <w:t>0</w:t>
            </w:r>
            <w:r>
              <w:rPr>
                <w:rStyle w:val="Schedule"/>
                <w:rFonts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4AD0C9" w14:textId="1DD92EC1" w:rsidR="00BB59F4" w:rsidRPr="00BB59F4" w:rsidRDefault="003A5618" w:rsidP="00D5580B">
            <w:pPr>
              <w:rPr>
                <w:rStyle w:val="Schedule"/>
                <w:rFonts w:ascii="Arial" w:hAnsi="Arial" w:cs="Arial"/>
                <w:b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>Rosen College at UCF</w:t>
            </w:r>
            <w:r w:rsidR="00BB59F4">
              <w:rPr>
                <w:rStyle w:val="Schedule"/>
                <w:rFonts w:ascii="Arial" w:hAnsi="Arial" w:cs="Arial"/>
                <w:sz w:val="26"/>
                <w:szCs w:val="26"/>
              </w:rPr>
              <w:t xml:space="preserve"> </w:t>
            </w:r>
            <w:r w:rsidR="00BB59F4">
              <w:rPr>
                <w:rStyle w:val="Schedule"/>
                <w:rFonts w:ascii="Arial" w:hAnsi="Arial" w:cs="Arial"/>
                <w:b/>
                <w:sz w:val="26"/>
                <w:szCs w:val="26"/>
              </w:rPr>
              <w:t>MANAGEMENT COMPETITION</w:t>
            </w:r>
          </w:p>
        </w:tc>
      </w:tr>
      <w:tr w:rsidR="00D5580B" w:rsidRPr="0056581D" w14:paraId="299218EE" w14:textId="77777777" w:rsidTr="009527E2">
        <w:trPr>
          <w:trHeight w:val="555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D8A6BB" w14:textId="77777777" w:rsidR="00D5580B" w:rsidRPr="00281B08" w:rsidRDefault="00D67F44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9:30 AM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F812C6C" w14:textId="45C1B06D" w:rsidR="00D5580B" w:rsidRPr="00281B08" w:rsidRDefault="00D67F44" w:rsidP="005D1C7E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Chef’s Warehouse Raffle </w:t>
            </w:r>
            <w:r w:rsidRPr="006E2122">
              <w:rPr>
                <w:rStyle w:val="Schedule"/>
                <w:rFonts w:ascii="Arial" w:hAnsi="Arial" w:cs="Arial"/>
                <w:caps/>
                <w:sz w:val="26"/>
                <w:szCs w:val="26"/>
              </w:rPr>
              <w:t>(</w:t>
            </w:r>
            <w:r>
              <w:rPr>
                <w:rStyle w:val="Schedule"/>
                <w:rFonts w:ascii="Arial" w:hAnsi="Arial" w:cs="Arial"/>
                <w:sz w:val="26"/>
                <w:szCs w:val="26"/>
              </w:rPr>
              <w:t>Immediately before the Waiter</w:t>
            </w:r>
            <w:r w:rsidR="00777AD7">
              <w:rPr>
                <w:rStyle w:val="Schedule"/>
                <w:rFonts w:ascii="Arial" w:hAnsi="Arial" w:cs="Arial"/>
                <w:sz w:val="26"/>
                <w:szCs w:val="26"/>
              </w:rPr>
              <w:t>’</w:t>
            </w:r>
            <w:r>
              <w:rPr>
                <w:rStyle w:val="Schedule"/>
                <w:rFonts w:ascii="Arial" w:hAnsi="Arial" w:cs="Arial"/>
                <w:sz w:val="26"/>
                <w:szCs w:val="26"/>
              </w:rPr>
              <w:t>s Relay Competition)</w:t>
            </w:r>
          </w:p>
        </w:tc>
      </w:tr>
      <w:tr w:rsidR="009527E2" w:rsidRPr="0056581D" w14:paraId="36A632B5" w14:textId="77777777" w:rsidTr="009527E2">
        <w:trPr>
          <w:trHeight w:val="420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4D3394D" w14:textId="77777777" w:rsidR="009527E2" w:rsidRDefault="00D67F44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10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:00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AM</w:t>
            </w:r>
            <w:r w:rsidRPr="00281B08">
              <w:rPr>
                <w:rStyle w:val="Schedule"/>
                <w:rFonts w:ascii="Arial" w:hAnsi="Arial" w:cs="Arial"/>
                <w:sz w:val="22"/>
              </w:rPr>
              <w:t xml:space="preserve"> – 1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:00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4A2CD2" w14:textId="737BFBBD" w:rsidR="009527E2" w:rsidRPr="005D1C7E" w:rsidRDefault="00D67F44" w:rsidP="006E2122">
            <w:pPr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Waiter</w:t>
            </w:r>
            <w:r w:rsidR="00777AD7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’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s Relay Competition</w:t>
            </w:r>
          </w:p>
        </w:tc>
      </w:tr>
      <w:tr w:rsidR="00281B08" w:rsidRPr="0056581D" w14:paraId="0E8EE009" w14:textId="77777777" w:rsidTr="005D1C7E">
        <w:trPr>
          <w:trHeight w:val="915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0F408FF" w14:textId="77777777" w:rsidR="00281B08" w:rsidRPr="00281B08" w:rsidRDefault="00BF29A7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6</w:t>
            </w:r>
            <w:r w:rsidR="00941FA5">
              <w:rPr>
                <w:rStyle w:val="Schedule"/>
                <w:rFonts w:ascii="Arial" w:hAnsi="Arial" w:cs="Arial"/>
                <w:sz w:val="22"/>
              </w:rPr>
              <w:t>:</w:t>
            </w:r>
            <w:r w:rsidR="006A010F">
              <w:rPr>
                <w:rStyle w:val="Schedule"/>
                <w:rFonts w:ascii="Arial" w:hAnsi="Arial" w:cs="Arial"/>
                <w:sz w:val="22"/>
              </w:rPr>
              <w:t>30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– 9:00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D09DDCD" w14:textId="77777777" w:rsidR="00281B08" w:rsidRPr="00281B08" w:rsidRDefault="00281B08" w:rsidP="00BF29A7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Salute to Excellence Awards</w:t>
            </w:r>
            <w:r w:rsidR="00BF29A7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</w:t>
            </w:r>
            <w:r w:rsidR="005D1C7E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Dinner</w:t>
            </w:r>
            <w:r w:rsidR="005D1C7E">
              <w:rPr>
                <w:rStyle w:val="Schedule"/>
                <w:rFonts w:ascii="Arial" w:hAnsi="Arial" w:cs="Arial"/>
                <w:sz w:val="26"/>
                <w:szCs w:val="26"/>
              </w:rPr>
              <w:t xml:space="preserve"> </w:t>
            </w:r>
            <w:r w:rsidR="00BF29A7">
              <w:rPr>
                <w:rStyle w:val="Schedule"/>
                <w:rFonts w:ascii="Arial" w:hAnsi="Arial" w:cs="Arial"/>
                <w:sz w:val="26"/>
                <w:szCs w:val="26"/>
              </w:rPr>
              <w:t xml:space="preserve">at </w:t>
            </w: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>Rosen Plaza Hotel</w:t>
            </w:r>
            <w:r w:rsidR="00F6393A">
              <w:rPr>
                <w:rStyle w:val="Schedule"/>
                <w:rFonts w:ascii="Arial" w:hAnsi="Arial" w:cs="Arial"/>
                <w:sz w:val="26"/>
                <w:szCs w:val="26"/>
              </w:rPr>
              <w:t>, Grand Ballroom</w:t>
            </w:r>
          </w:p>
        </w:tc>
      </w:tr>
    </w:tbl>
    <w:p w14:paraId="1A357597" w14:textId="77777777" w:rsidR="000F31DD" w:rsidRDefault="000F31DD">
      <w:pPr>
        <w:rPr>
          <w:rFonts w:ascii="Arial" w:hAnsi="Arial" w:cs="Arial"/>
        </w:rPr>
      </w:pPr>
    </w:p>
    <w:p w14:paraId="0FECDDCD" w14:textId="77777777" w:rsidR="00281B08" w:rsidRPr="0056581D" w:rsidRDefault="00281B08" w:rsidP="005D1C7E">
      <w:pPr>
        <w:jc w:val="center"/>
        <w:rPr>
          <w:rFonts w:ascii="Arial" w:hAnsi="Arial" w:cs="Arial"/>
        </w:rPr>
      </w:pPr>
      <w:r>
        <w:t xml:space="preserve">Times listed above are subject to change due to participant changes  </w:t>
      </w:r>
      <w:bookmarkStart w:id="0" w:name="_GoBack"/>
      <w:bookmarkEnd w:id="0"/>
    </w:p>
    <w:sectPr w:rsidR="00281B08" w:rsidRPr="0056581D" w:rsidSect="00777AD7">
      <w:pgSz w:w="12240" w:h="15840"/>
      <w:pgMar w:top="1440" w:right="1800" w:bottom="1440" w:left="1800" w:header="720" w:footer="720" w:gutter="0"/>
      <w:pgBorders w:offsetFrom="page">
        <w:top w:val="single" w:sz="48" w:space="24" w:color="168C57"/>
        <w:left w:val="single" w:sz="48" w:space="24" w:color="168C57"/>
        <w:bottom w:val="single" w:sz="48" w:space="24" w:color="168C57"/>
        <w:right w:val="single" w:sz="48" w:space="24" w:color="168C57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WestBalaio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81D"/>
    <w:rsid w:val="000543C8"/>
    <w:rsid w:val="000600A1"/>
    <w:rsid w:val="000C3EC1"/>
    <w:rsid w:val="000F31DD"/>
    <w:rsid w:val="001619D3"/>
    <w:rsid w:val="00193A0C"/>
    <w:rsid w:val="001B74B0"/>
    <w:rsid w:val="001D4861"/>
    <w:rsid w:val="00242E5D"/>
    <w:rsid w:val="002633CE"/>
    <w:rsid w:val="00281B08"/>
    <w:rsid w:val="002A3BF4"/>
    <w:rsid w:val="002E5E84"/>
    <w:rsid w:val="00305E8D"/>
    <w:rsid w:val="00316C98"/>
    <w:rsid w:val="00322038"/>
    <w:rsid w:val="00336B6F"/>
    <w:rsid w:val="00343E2E"/>
    <w:rsid w:val="00365C36"/>
    <w:rsid w:val="00370770"/>
    <w:rsid w:val="003944DF"/>
    <w:rsid w:val="00396651"/>
    <w:rsid w:val="003A5618"/>
    <w:rsid w:val="003B10C0"/>
    <w:rsid w:val="003B5C1D"/>
    <w:rsid w:val="003C72F7"/>
    <w:rsid w:val="003D69BA"/>
    <w:rsid w:val="00402F69"/>
    <w:rsid w:val="0041378C"/>
    <w:rsid w:val="00452E55"/>
    <w:rsid w:val="00453C87"/>
    <w:rsid w:val="004D0598"/>
    <w:rsid w:val="004E77BD"/>
    <w:rsid w:val="0056581D"/>
    <w:rsid w:val="00595F76"/>
    <w:rsid w:val="005C6BB5"/>
    <w:rsid w:val="005C7890"/>
    <w:rsid w:val="005D11D2"/>
    <w:rsid w:val="005D1C7E"/>
    <w:rsid w:val="005D7D6A"/>
    <w:rsid w:val="005F712C"/>
    <w:rsid w:val="00623479"/>
    <w:rsid w:val="00666066"/>
    <w:rsid w:val="00666460"/>
    <w:rsid w:val="006A010F"/>
    <w:rsid w:val="006E2122"/>
    <w:rsid w:val="006E7E18"/>
    <w:rsid w:val="0076287E"/>
    <w:rsid w:val="007739C1"/>
    <w:rsid w:val="00777AD7"/>
    <w:rsid w:val="007817F5"/>
    <w:rsid w:val="00812191"/>
    <w:rsid w:val="00856D1C"/>
    <w:rsid w:val="008606F1"/>
    <w:rsid w:val="00877E95"/>
    <w:rsid w:val="00882812"/>
    <w:rsid w:val="008B4098"/>
    <w:rsid w:val="008B7154"/>
    <w:rsid w:val="009209FE"/>
    <w:rsid w:val="00921CBA"/>
    <w:rsid w:val="00934D23"/>
    <w:rsid w:val="00941FA5"/>
    <w:rsid w:val="009527E2"/>
    <w:rsid w:val="009537C7"/>
    <w:rsid w:val="009C5D45"/>
    <w:rsid w:val="009D4201"/>
    <w:rsid w:val="009E3BC6"/>
    <w:rsid w:val="00A06B8C"/>
    <w:rsid w:val="00A12502"/>
    <w:rsid w:val="00A67B22"/>
    <w:rsid w:val="00AB09F5"/>
    <w:rsid w:val="00AC2008"/>
    <w:rsid w:val="00AD027E"/>
    <w:rsid w:val="00AE5647"/>
    <w:rsid w:val="00B63707"/>
    <w:rsid w:val="00B72366"/>
    <w:rsid w:val="00B936B6"/>
    <w:rsid w:val="00BA66A5"/>
    <w:rsid w:val="00BB59F4"/>
    <w:rsid w:val="00BC2BAE"/>
    <w:rsid w:val="00BC7D78"/>
    <w:rsid w:val="00BF29A7"/>
    <w:rsid w:val="00C3287E"/>
    <w:rsid w:val="00C35000"/>
    <w:rsid w:val="00CB5E7E"/>
    <w:rsid w:val="00CC1F8C"/>
    <w:rsid w:val="00CF7F40"/>
    <w:rsid w:val="00D02D62"/>
    <w:rsid w:val="00D0467D"/>
    <w:rsid w:val="00D379DB"/>
    <w:rsid w:val="00D5580B"/>
    <w:rsid w:val="00D67EC6"/>
    <w:rsid w:val="00D67F44"/>
    <w:rsid w:val="00D9259A"/>
    <w:rsid w:val="00DA305C"/>
    <w:rsid w:val="00DA72B0"/>
    <w:rsid w:val="00DA7981"/>
    <w:rsid w:val="00E1129A"/>
    <w:rsid w:val="00E4470C"/>
    <w:rsid w:val="00E5352E"/>
    <w:rsid w:val="00ED3A0C"/>
    <w:rsid w:val="00EF0005"/>
    <w:rsid w:val="00EF580F"/>
    <w:rsid w:val="00F6393A"/>
    <w:rsid w:val="00F83A88"/>
    <w:rsid w:val="00FF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A2BCCA"/>
  <w15:docId w15:val="{C3C3CDF4-4447-48AD-8B72-19DA8CB9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D45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rsid w:val="00D02D62"/>
    <w:rPr>
      <w:rFonts w:ascii="Tahoma" w:hAnsi="Tahoma"/>
      <w:color w:val="000000"/>
    </w:rPr>
  </w:style>
  <w:style w:type="character" w:customStyle="1" w:styleId="Presentation">
    <w:name w:val="Presentation"/>
    <w:rsid w:val="00D02D62"/>
    <w:rPr>
      <w:rFonts w:ascii="Tahoma" w:hAnsi="Tahom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parker\Application%20Data\Microsoft\Templates\Conference%20agenda.dot" TargetMode="External"/></Relationship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Conference agenda.dot</Template>
  <TotalTime>7</TotalTime>
  <Pages>1</Pages>
  <Words>127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aparker</dc:creator>
  <cp:lastModifiedBy>Amy Parker</cp:lastModifiedBy>
  <cp:revision>3</cp:revision>
  <cp:lastPrinted>2015-02-03T13:27:00Z</cp:lastPrinted>
  <dcterms:created xsi:type="dcterms:W3CDTF">2020-01-23T13:53:00Z</dcterms:created>
  <dcterms:modified xsi:type="dcterms:W3CDTF">2020-01-23T13:59:00Z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